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2026-02-007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Wohnblocksanierung Kurzen Trechow - Elektrotechnik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Wohnblocksanierung Kurzen Trechow - Elektrotechnik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